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64B7EC" w14:textId="77777777" w:rsidR="00636581" w:rsidRPr="00411953" w:rsidRDefault="00636581" w:rsidP="00411953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411953">
        <w:rPr>
          <w:rFonts w:asciiTheme="minorHAnsi" w:eastAsiaTheme="minorEastAsia" w:hAnsiTheme="minorHAnsi" w:cstheme="minorHAnsi"/>
          <w:noProof/>
          <w:color w:val="3B3838" w:themeColor="background2" w:themeShade="4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BA863" wp14:editId="64E7B49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B8E6E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2DD3F58B" w14:textId="7197B7D5" w:rsidR="00636581" w:rsidRPr="00DB44E0" w:rsidRDefault="00F00D69" w:rsidP="00636581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B44E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LC-L4 Candidate Self-Review of Life Coaching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BA86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5E3B8E6E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2DD3F58B" w14:textId="7197B7D5" w:rsidR="00636581" w:rsidRPr="00DB44E0" w:rsidRDefault="00F00D69" w:rsidP="00636581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B44E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LC-L4 Candidate Self-Review of Life Coaching Practice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0C634" w14:textId="77777777" w:rsidR="00636581" w:rsidRPr="00411953" w:rsidRDefault="00636581" w:rsidP="00411953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p w14:paraId="7E38FA4D" w14:textId="75363B05" w:rsidR="00F00D69" w:rsidRPr="00411953" w:rsidRDefault="00F00D69" w:rsidP="00411953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  <w:r w:rsidRPr="00411953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 xml:space="preserve">Candidate’s name: (Life </w:t>
      </w:r>
      <w:r w:rsidR="00D70FF6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C</w:t>
      </w:r>
      <w:r w:rsidRPr="00411953">
        <w:rPr>
          <w:rFonts w:asciiTheme="minorHAnsi" w:hAnsiTheme="minorHAnsi" w:cstheme="minorHAnsi"/>
          <w:color w:val="3B3838" w:themeColor="background2" w:themeShade="40"/>
          <w:sz w:val="24"/>
          <w:szCs w:val="24"/>
        </w:rPr>
        <w:t>oach) …………………………………………………………… Date: ……………………….………….</w:t>
      </w:r>
    </w:p>
    <w:tbl>
      <w:tblPr>
        <w:tblW w:w="0" w:type="auto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9912"/>
        <w:gridCol w:w="292"/>
      </w:tblGrid>
      <w:tr w:rsidR="00411953" w:rsidRPr="00411953" w14:paraId="2DF6B871" w14:textId="77777777" w:rsidTr="009A1606">
        <w:trPr>
          <w:gridAfter w:val="1"/>
          <w:wAfter w:w="292" w:type="dxa"/>
          <w:cantSplit/>
          <w:trHeight w:val="658"/>
        </w:trPr>
        <w:tc>
          <w:tcPr>
            <w:tcW w:w="991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C76A077" w14:textId="1A3B982C" w:rsidR="00F00D69" w:rsidRPr="00411953" w:rsidRDefault="00F00D69" w:rsidP="00D70FF6">
            <w:pPr>
              <w:pStyle w:val="DocRefTitlePage"/>
              <w:spacing w:after="360"/>
              <w:ind w:hanging="57"/>
              <w:rPr>
                <w:rFonts w:asciiTheme="minorHAnsi" w:hAnsiTheme="minorHAnsi" w:cstheme="minorHAnsi"/>
                <w:b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Client:</w:t>
            </w:r>
            <w:r w:rsidR="00D70FF6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 xml:space="preserve"> </w:t>
            </w:r>
            <w:r w:rsidR="00D70FF6"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……………………………………………………………</w:t>
            </w:r>
          </w:p>
        </w:tc>
      </w:tr>
      <w:tr w:rsidR="00D70FF6" w:rsidRPr="00411953" w14:paraId="10D79014" w14:textId="77777777" w:rsidTr="009A1606">
        <w:trPr>
          <w:gridAfter w:val="1"/>
          <w:wAfter w:w="292" w:type="dxa"/>
          <w:cantSplit/>
          <w:trHeight w:val="260"/>
        </w:trPr>
        <w:tc>
          <w:tcPr>
            <w:tcW w:w="9912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  <w:vAlign w:val="center"/>
          </w:tcPr>
          <w:p w14:paraId="535C23D5" w14:textId="77777777" w:rsidR="00D70FF6" w:rsidRPr="00411953" w:rsidRDefault="00D70FF6" w:rsidP="00D70FF6">
            <w:pPr>
              <w:pStyle w:val="DocRefTitlePage"/>
              <w:spacing w:before="0" w:after="0"/>
              <w:ind w:hanging="57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2D94B9CB" w14:textId="77777777" w:rsidTr="009A1606">
        <w:trPr>
          <w:gridAfter w:val="1"/>
          <w:wAfter w:w="292" w:type="dxa"/>
          <w:cantSplit/>
          <w:trHeight w:val="2041"/>
        </w:trPr>
        <w:tc>
          <w:tcPr>
            <w:tcW w:w="9912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D0E9E44" w14:textId="77777777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how you formed and maintained the life coaching relationship:</w:t>
            </w:r>
          </w:p>
          <w:p w14:paraId="64DA8106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00CA5CD2" w14:textId="77777777" w:rsidTr="009A1606">
        <w:trPr>
          <w:gridAfter w:val="1"/>
          <w:wAfter w:w="292" w:type="dxa"/>
          <w:cantSplit/>
          <w:trHeight w:val="2041"/>
        </w:trPr>
        <w:tc>
          <w:tcPr>
            <w:tcW w:w="9912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3DA868D4" w14:textId="77777777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how the focus for the session was agreed:</w:t>
            </w:r>
          </w:p>
        </w:tc>
      </w:tr>
      <w:tr w:rsidR="00411953" w:rsidRPr="00411953" w14:paraId="0F613501" w14:textId="77777777" w:rsidTr="009A1606">
        <w:trPr>
          <w:gridAfter w:val="1"/>
          <w:wAfter w:w="292" w:type="dxa"/>
          <w:cantSplit/>
          <w:trHeight w:val="2041"/>
        </w:trPr>
        <w:tc>
          <w:tcPr>
            <w:tcW w:w="9912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E57828F" w14:textId="77777777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your use of life coaching skills:</w:t>
            </w:r>
          </w:p>
          <w:p w14:paraId="2E38907A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4B0B6652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57006DE5" w14:textId="77777777" w:rsidTr="009A1606">
        <w:tblPrEx>
          <w:tblBorders>
            <w:insideV w:val="single" w:sz="18" w:space="0" w:color="auto"/>
          </w:tblBorders>
        </w:tblPrEx>
        <w:trPr>
          <w:cantSplit/>
          <w:trHeight w:val="2041"/>
        </w:trPr>
        <w:tc>
          <w:tcPr>
            <w:tcW w:w="102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24583795" w14:textId="77777777" w:rsidR="00F00D69" w:rsidRPr="00411953" w:rsidRDefault="00F00D69" w:rsidP="009A1606">
            <w:pPr>
              <w:pStyle w:val="DocRefTitlePage"/>
              <w:ind w:firstLine="0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how you supported your client to cope with their particular life stage:</w:t>
            </w:r>
          </w:p>
          <w:p w14:paraId="675919AE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603B1E25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</w:tbl>
    <w:p w14:paraId="3699914D" w14:textId="77777777" w:rsidR="009A1606" w:rsidRDefault="009A1606">
      <w:r>
        <w:rPr>
          <w:bCs/>
        </w:rPr>
        <w:br w:type="page"/>
      </w:r>
    </w:p>
    <w:tbl>
      <w:tblPr>
        <w:tblW w:w="0" w:type="auto"/>
        <w:tblBorders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411953" w:rsidRPr="00411953" w14:paraId="3D144531" w14:textId="77777777" w:rsidTr="009A1606">
        <w:trPr>
          <w:cantSplit/>
          <w:trHeight w:val="2041"/>
        </w:trPr>
        <w:tc>
          <w:tcPr>
            <w:tcW w:w="1020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4684DF14" w14:textId="708843AF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lastRenderedPageBreak/>
              <w:t>Comment on how you worked with your client’s motivation:</w:t>
            </w:r>
          </w:p>
          <w:p w14:paraId="0920691C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3B6D052E" w14:textId="1CA38AFE" w:rsidR="00F00D69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4917E646" w14:textId="77777777" w:rsidR="009A1606" w:rsidRPr="00411953" w:rsidRDefault="009A1606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606C7D6A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1EA3C907" w14:textId="77777777" w:rsidTr="009A1606">
        <w:trPr>
          <w:cantSplit/>
          <w:trHeight w:val="2041"/>
        </w:trPr>
        <w:tc>
          <w:tcPr>
            <w:tcW w:w="1020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4DAF420A" w14:textId="77777777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how you supported your client to flourish:</w:t>
            </w:r>
          </w:p>
          <w:p w14:paraId="4973272E" w14:textId="262B8444" w:rsidR="00F00D69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6E7DEC55" w14:textId="77777777" w:rsidR="009A1606" w:rsidRPr="00411953" w:rsidRDefault="009A1606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61B2F7A2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29D2FF95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03560E38" w14:textId="77777777" w:rsidTr="009A1606">
        <w:trPr>
          <w:cantSplit/>
          <w:trHeight w:val="2041"/>
        </w:trPr>
        <w:tc>
          <w:tcPr>
            <w:tcW w:w="10204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0C63D97A" w14:textId="77777777" w:rsidR="00F00D69" w:rsidRPr="00411953" w:rsidRDefault="00F00D69" w:rsidP="00411953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Comment on what theories and/or techniques you used in the session, explaining why you used them and how effective they were:</w:t>
            </w:r>
          </w:p>
          <w:p w14:paraId="1064F890" w14:textId="6FE06B97" w:rsidR="00F00D69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0F8C83A8" w14:textId="78807C19" w:rsidR="009A1606" w:rsidRDefault="009A1606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7425B913" w14:textId="77777777" w:rsidR="009A1606" w:rsidRPr="00411953" w:rsidRDefault="009A1606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  <w:p w14:paraId="0CA07931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  <w:tr w:rsidR="00411953" w:rsidRPr="00411953" w14:paraId="7C8DAF57" w14:textId="77777777" w:rsidTr="009A1606">
        <w:trPr>
          <w:cantSplit/>
          <w:trHeight w:val="2041"/>
        </w:trPr>
        <w:tc>
          <w:tcPr>
            <w:tcW w:w="10204" w:type="dxa"/>
            <w:tcBorders>
              <w:top w:val="single" w:sz="6" w:space="0" w:color="3B3838" w:themeColor="background2" w:themeShade="40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29B11F49" w14:textId="3EAE7104" w:rsidR="00F00D69" w:rsidRPr="00411953" w:rsidRDefault="00F00D69" w:rsidP="00FD67D2">
            <w:pPr>
              <w:pStyle w:val="DocRefTitlePage"/>
              <w:ind w:hanging="58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  <w:r w:rsidRPr="00411953"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  <w:t>Reflect on the session identifying what worked well and what you could have done differently:</w:t>
            </w:r>
          </w:p>
          <w:p w14:paraId="35F7C001" w14:textId="77777777" w:rsidR="00F00D69" w:rsidRPr="00411953" w:rsidRDefault="00F00D69" w:rsidP="00411953">
            <w:pPr>
              <w:pStyle w:val="DocRefTitlePage"/>
              <w:rPr>
                <w:rFonts w:asciiTheme="minorHAnsi" w:hAnsiTheme="minorHAnsi" w:cstheme="minorHAnsi"/>
                <w:color w:val="3B3838" w:themeColor="background2" w:themeShade="40"/>
                <w:sz w:val="24"/>
                <w:szCs w:val="24"/>
              </w:rPr>
            </w:pPr>
          </w:p>
        </w:tc>
      </w:tr>
    </w:tbl>
    <w:p w14:paraId="628C99A9" w14:textId="77777777" w:rsidR="00F00D69" w:rsidRPr="00411953" w:rsidRDefault="00F00D69" w:rsidP="00FD67D2">
      <w:pPr>
        <w:pStyle w:val="DocRefTitlePage"/>
        <w:ind w:firstLine="0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sectPr w:rsidR="00F00D69" w:rsidRPr="00411953" w:rsidSect="00462989">
      <w:headerReference w:type="even" r:id="rId10"/>
      <w:headerReference w:type="default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510" w:right="851" w:bottom="680" w:left="851" w:header="284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3AAF1" w14:textId="77777777" w:rsidR="00165D6D" w:rsidRDefault="00165D6D">
      <w:r>
        <w:separator/>
      </w:r>
    </w:p>
    <w:p w14:paraId="38E1A0BD" w14:textId="77777777" w:rsidR="00165D6D" w:rsidRDefault="00165D6D"/>
    <w:p w14:paraId="42E04D8C" w14:textId="77777777" w:rsidR="00165D6D" w:rsidRDefault="00165D6D"/>
  </w:endnote>
  <w:endnote w:type="continuationSeparator" w:id="0">
    <w:p w14:paraId="0BC4E7D9" w14:textId="77777777" w:rsidR="00165D6D" w:rsidRDefault="00165D6D">
      <w:r>
        <w:continuationSeparator/>
      </w:r>
    </w:p>
    <w:p w14:paraId="1BFF1CF1" w14:textId="77777777" w:rsidR="00165D6D" w:rsidRDefault="00165D6D"/>
    <w:p w14:paraId="25060A5E" w14:textId="77777777" w:rsidR="00165D6D" w:rsidRDefault="00165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C8E0D092-0A09-4636-B652-B4DB7EDBB64D}"/>
    <w:embedBold r:id="rId2" w:fontKey="{798A9981-9C1F-4318-801B-0E6AF06B16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08A62B-B520-49EC-BF3A-313A1F0DACE9}"/>
    <w:embedBold r:id="rId4" w:fontKey="{61CAF4A7-7283-47D4-B5B0-FD0534ED861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023505F-1C25-419B-B64D-DB73D6A66529}"/>
    <w:embedBold r:id="rId6" w:fontKey="{B2CCE4B2-4118-477E-86EA-BB1E5BB56BBA}"/>
    <w:embedBoldItalic r:id="rId7" w:fontKey="{C0CA491E-1646-405E-B5D3-CFC03032FC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FE09348B-E6B6-493D-8F4C-88C3C01172C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3DD5F7C-01A0-43DD-A07C-E5D7F673C0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BB29A4C-3576-4790-807C-B132DFCD57E0}"/>
    <w:embedBold r:id="rId11" w:fontKey="{9FA0D258-671E-46E0-82D6-593119F0F447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3A7A924-B244-4DC9-BBE2-8F49120902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0E1BB5D2" w14:textId="77777777" w:rsidTr="00E6148A">
      <w:tc>
        <w:tcPr>
          <w:tcW w:w="720" w:type="dxa"/>
          <w:shd w:val="clear" w:color="auto" w:fill="auto"/>
          <w:vAlign w:val="center"/>
        </w:tcPr>
        <w:p w14:paraId="342F5B81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17D62A26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581AEDB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77948757" w14:textId="45549AF4" w:rsidR="00176BE6" w:rsidRDefault="00411953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06FB934A" wp14:editId="0EDBEBAD">
              <wp:simplePos x="0" y="0"/>
              <wp:positionH relativeFrom="margin">
                <wp:posOffset>3698240</wp:posOffset>
              </wp:positionH>
              <wp:positionV relativeFrom="page">
                <wp:posOffset>9973310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F00D69">
          <w:rPr>
            <w:rFonts w:asciiTheme="minorHAnsi" w:hAnsiTheme="minorHAnsi" w:cstheme="minorHAnsi"/>
            <w:color w:val="3B3838" w:themeColor="background2" w:themeShade="40"/>
          </w:rPr>
          <w:fldChar w:fldCharType="begin"/>
        </w:r>
        <w:r w:rsidR="00176BE6" w:rsidRPr="00F00D69">
          <w:rPr>
            <w:rFonts w:asciiTheme="minorHAnsi" w:hAnsiTheme="minorHAnsi" w:cstheme="minorHAnsi"/>
            <w:color w:val="3B3838" w:themeColor="background2" w:themeShade="40"/>
          </w:rPr>
          <w:instrText xml:space="preserve"> PAGE   \* MERGEFORMAT </w:instrText>
        </w:r>
        <w:r w:rsidR="00176BE6" w:rsidRPr="00F00D69">
          <w:rPr>
            <w:rFonts w:asciiTheme="minorHAnsi" w:hAnsiTheme="minorHAnsi" w:cstheme="minorHAnsi"/>
            <w:color w:val="3B3838" w:themeColor="background2" w:themeShade="40"/>
          </w:rPr>
          <w:fldChar w:fldCharType="separate"/>
        </w:r>
        <w:r w:rsidR="00176BE6" w:rsidRPr="00F00D69">
          <w:rPr>
            <w:rFonts w:asciiTheme="minorHAnsi" w:hAnsiTheme="minorHAnsi" w:cstheme="minorHAnsi"/>
            <w:noProof/>
            <w:color w:val="3B3838" w:themeColor="background2" w:themeShade="40"/>
          </w:rPr>
          <w:t>2</w:t>
        </w:r>
        <w:r w:rsidR="00176BE6" w:rsidRPr="00F00D69">
          <w:rPr>
            <w:rFonts w:asciiTheme="minorHAnsi" w:hAnsiTheme="minorHAnsi" w:cstheme="minorHAnsi"/>
            <w:noProof/>
            <w:color w:val="3B3838" w:themeColor="background2" w:themeShade="4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BC15D2" w14:textId="77777777" w:rsidR="00165D6D" w:rsidRDefault="00165D6D" w:rsidP="009052EC">
      <w:pPr>
        <w:pBdr>
          <w:bottom w:val="single" w:sz="6" w:space="1" w:color="auto"/>
        </w:pBdr>
      </w:pPr>
    </w:p>
    <w:p w14:paraId="649E1272" w14:textId="77777777" w:rsidR="00165D6D" w:rsidRPr="009052EC" w:rsidRDefault="00165D6D" w:rsidP="009052EC"/>
  </w:footnote>
  <w:footnote w:type="continuationSeparator" w:id="0">
    <w:p w14:paraId="0BEFB516" w14:textId="77777777" w:rsidR="00165D6D" w:rsidRDefault="00165D6D">
      <w:r>
        <w:continuationSeparator/>
      </w:r>
    </w:p>
    <w:p w14:paraId="0602B801" w14:textId="77777777" w:rsidR="00165D6D" w:rsidRDefault="00165D6D"/>
    <w:p w14:paraId="3159BBE1" w14:textId="77777777" w:rsidR="00165D6D" w:rsidRDefault="00165D6D"/>
  </w:footnote>
  <w:footnote w:type="continuationNotice" w:id="1">
    <w:p w14:paraId="68D15707" w14:textId="77777777" w:rsidR="00165D6D" w:rsidRDefault="00165D6D"/>
    <w:p w14:paraId="4204A7F8" w14:textId="77777777" w:rsidR="00165D6D" w:rsidRDefault="00165D6D"/>
    <w:p w14:paraId="47ACBBAC" w14:textId="77777777" w:rsidR="00165D6D" w:rsidRDefault="00165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31D9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2360" w14:textId="77777777" w:rsidR="0025641C" w:rsidRPr="00D6694C" w:rsidRDefault="0025641C" w:rsidP="0025641C">
    <w:pPr>
      <w:rPr>
        <w:rFonts w:cstheme="minorHAnsi"/>
        <w:color w:val="FFFFFF" w:themeColor="background1"/>
        <w:sz w:val="44"/>
        <w:szCs w:val="44"/>
      </w:rPr>
    </w:pPr>
    <w:r>
      <w:rPr>
        <w:rFonts w:cstheme="minorHAnsi"/>
        <w:color w:val="FFFFFF" w:themeColor="background1"/>
        <w:sz w:val="44"/>
        <w:szCs w:val="44"/>
      </w:rPr>
      <w:t>Text Here</w:t>
    </w:r>
  </w:p>
  <w:p w14:paraId="1CE0076C" w14:textId="77777777" w:rsidR="00052728" w:rsidRPr="00717E26" w:rsidRDefault="00052728" w:rsidP="00717E26">
    <w:pPr>
      <w:pStyle w:val="Header"/>
      <w:rPr>
        <w:rFonts w:ascii="Georgia" w:hAnsi="Georgia"/>
      </w:rPr>
    </w:pPr>
  </w:p>
  <w:p w14:paraId="59898323" w14:textId="77777777" w:rsidR="00052728" w:rsidRPr="00717E26" w:rsidRDefault="00052728" w:rsidP="00F622E0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504973704">
    <w:abstractNumId w:val="13"/>
  </w:num>
  <w:num w:numId="2" w16cid:durableId="69889851">
    <w:abstractNumId w:val="14"/>
  </w:num>
  <w:num w:numId="3" w16cid:durableId="1213151889">
    <w:abstractNumId w:val="4"/>
  </w:num>
  <w:num w:numId="4" w16cid:durableId="825441714">
    <w:abstractNumId w:val="19"/>
  </w:num>
  <w:num w:numId="5" w16cid:durableId="2078673270">
    <w:abstractNumId w:val="10"/>
  </w:num>
  <w:num w:numId="6" w16cid:durableId="281812793">
    <w:abstractNumId w:val="16"/>
  </w:num>
  <w:num w:numId="7" w16cid:durableId="911310013">
    <w:abstractNumId w:val="7"/>
  </w:num>
  <w:num w:numId="8" w16cid:durableId="2063866854">
    <w:abstractNumId w:val="18"/>
  </w:num>
  <w:num w:numId="9" w16cid:durableId="1944536381">
    <w:abstractNumId w:val="15"/>
  </w:num>
  <w:num w:numId="10" w16cid:durableId="6489226">
    <w:abstractNumId w:val="0"/>
  </w:num>
  <w:num w:numId="11" w16cid:durableId="1365599697">
    <w:abstractNumId w:val="9"/>
  </w:num>
  <w:num w:numId="12" w16cid:durableId="317537615">
    <w:abstractNumId w:val="17"/>
  </w:num>
  <w:num w:numId="13" w16cid:durableId="187763316">
    <w:abstractNumId w:val="12"/>
  </w:num>
  <w:num w:numId="14" w16cid:durableId="743798853">
    <w:abstractNumId w:val="8"/>
  </w:num>
  <w:num w:numId="15" w16cid:durableId="1606383142">
    <w:abstractNumId w:val="11"/>
  </w:num>
  <w:num w:numId="16" w16cid:durableId="1797260445">
    <w:abstractNumId w:val="6"/>
  </w:num>
  <w:num w:numId="17" w16cid:durableId="2144034329">
    <w:abstractNumId w:val="2"/>
  </w:num>
  <w:num w:numId="18" w16cid:durableId="572737859">
    <w:abstractNumId w:val="3"/>
  </w:num>
  <w:num w:numId="19" w16cid:durableId="275061016">
    <w:abstractNumId w:val="1"/>
  </w:num>
  <w:num w:numId="20" w16cid:durableId="759040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D69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54AB9"/>
    <w:rsid w:val="00165025"/>
    <w:rsid w:val="00165D6D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3F7F0B"/>
    <w:rsid w:val="00400273"/>
    <w:rsid w:val="00400E78"/>
    <w:rsid w:val="004112CE"/>
    <w:rsid w:val="00411953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2D8D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055E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1606"/>
    <w:rsid w:val="009A26AB"/>
    <w:rsid w:val="009B5417"/>
    <w:rsid w:val="009B5DC4"/>
    <w:rsid w:val="009C0363"/>
    <w:rsid w:val="009C4121"/>
    <w:rsid w:val="009C6E28"/>
    <w:rsid w:val="009D42AD"/>
    <w:rsid w:val="009D7994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0FF6"/>
    <w:rsid w:val="00D7361A"/>
    <w:rsid w:val="00D76AF4"/>
    <w:rsid w:val="00D77107"/>
    <w:rsid w:val="00D82D36"/>
    <w:rsid w:val="00D902DF"/>
    <w:rsid w:val="00D90B3E"/>
    <w:rsid w:val="00D92B59"/>
    <w:rsid w:val="00D95754"/>
    <w:rsid w:val="00D95AB8"/>
    <w:rsid w:val="00DA2FA7"/>
    <w:rsid w:val="00DB33C8"/>
    <w:rsid w:val="00DB44E0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00D69"/>
    <w:rsid w:val="00F1482A"/>
    <w:rsid w:val="00F24E23"/>
    <w:rsid w:val="00F26380"/>
    <w:rsid w:val="00F26F95"/>
    <w:rsid w:val="00F434ED"/>
    <w:rsid w:val="00F53D01"/>
    <w:rsid w:val="00F622E0"/>
    <w:rsid w:val="00F64489"/>
    <w:rsid w:val="00F702EE"/>
    <w:rsid w:val="00F757C3"/>
    <w:rsid w:val="00F83567"/>
    <w:rsid w:val="00FB6FE6"/>
    <w:rsid w:val="00FC0CD7"/>
    <w:rsid w:val="00FD0099"/>
    <w:rsid w:val="00FD3E78"/>
    <w:rsid w:val="00FD67D2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04AA08"/>
  <w15:chartTrackingRefBased/>
  <w15:docId w15:val="{66DB3650-091A-429A-A9FB-A25FD75A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11953"/>
    <w:pPr>
      <w:spacing w:before="120" w:after="240"/>
      <w:ind w:firstLine="58"/>
    </w:pPr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Support%20Doc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5672C5A7-69AD-42C2-BDA1-90E8B069E1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 Docs template</Template>
  <TotalTime>38</TotalTime>
  <Pages>2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Self-Review of Life Coaching Practice (LC-L4)</vt:lpstr>
    </vt:vector>
  </TitlesOfParts>
  <Company>CPCAB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Candidate Self-Review of Life Coaching Practice</dc:title>
  <dc:subject/>
  <dc:creator>Windows User</dc:creator>
  <cp:keywords/>
  <dc:description/>
  <cp:lastModifiedBy>Natalie Burford</cp:lastModifiedBy>
  <cp:revision>6</cp:revision>
  <cp:lastPrinted>2020-07-02T09:23:00Z</cp:lastPrinted>
  <dcterms:created xsi:type="dcterms:W3CDTF">2020-07-01T12:28:00Z</dcterms:created>
  <dcterms:modified xsi:type="dcterms:W3CDTF">2024-08-13T18:56:00Z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